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5AA" w:rsidRDefault="002445AA" w:rsidP="002445AA">
      <w:pPr>
        <w:ind w:firstLine="31680"/>
        <w:rPr>
          <w:rFonts w:ascii="Times New Roman" w:eastAsia="方正仿宋_GBK" w:hAnsi="Times New Roman"/>
          <w:bCs/>
          <w:sz w:val="32"/>
          <w:szCs w:val="32"/>
        </w:rPr>
      </w:pPr>
      <w:r w:rsidRPr="006B6B75">
        <w:rPr>
          <w:rFonts w:ascii="Times New Roman" w:eastAsia="方正仿宋_GBK" w:hAnsi="Times New Roman" w:hint="eastAsia"/>
          <w:bCs/>
          <w:sz w:val="32"/>
          <w:szCs w:val="32"/>
        </w:rPr>
        <w:t>附件</w:t>
      </w:r>
      <w:r>
        <w:rPr>
          <w:rFonts w:ascii="Times New Roman" w:eastAsia="方正仿宋_GBK" w:hAnsi="Times New Roman"/>
          <w:bCs/>
          <w:sz w:val="32"/>
          <w:szCs w:val="32"/>
        </w:rPr>
        <w:t>2</w:t>
      </w:r>
      <w:r w:rsidRPr="006B6B75">
        <w:rPr>
          <w:rFonts w:ascii="Times New Roman" w:eastAsia="方正仿宋_GBK" w:hAnsi="Times New Roman"/>
          <w:bCs/>
          <w:sz w:val="32"/>
          <w:szCs w:val="32"/>
        </w:rPr>
        <w:t>:</w:t>
      </w:r>
      <w:r>
        <w:rPr>
          <w:rFonts w:ascii="Times New Roman" w:eastAsia="方正仿宋_GBK" w:hAnsi="Times New Roman"/>
          <w:bCs/>
          <w:sz w:val="32"/>
          <w:szCs w:val="32"/>
        </w:rPr>
        <w:t xml:space="preserve">                 </w:t>
      </w:r>
    </w:p>
    <w:p w:rsidR="002445AA" w:rsidRPr="00C969D6" w:rsidRDefault="002445AA" w:rsidP="007A7934">
      <w:pPr>
        <w:ind w:firstLine="31680"/>
        <w:jc w:val="center"/>
        <w:rPr>
          <w:rFonts w:ascii="Times New Roman" w:eastAsia="方正小标宋_GBK" w:hAnsi="Times New Roman"/>
          <w:sz w:val="44"/>
          <w:szCs w:val="32"/>
        </w:rPr>
      </w:pPr>
      <w:r>
        <w:rPr>
          <w:rFonts w:ascii="Times New Roman" w:eastAsia="方正小标宋_GBK" w:hAnsi="Times New Roman" w:hint="eastAsia"/>
          <w:sz w:val="44"/>
          <w:szCs w:val="32"/>
        </w:rPr>
        <w:t>标杆企业访</w:t>
      </w:r>
      <w:r w:rsidRPr="00C969D6">
        <w:rPr>
          <w:rFonts w:ascii="Times New Roman" w:eastAsia="方正小标宋_GBK" w:hAnsi="Times New Roman" w:hint="eastAsia"/>
          <w:sz w:val="44"/>
          <w:szCs w:val="32"/>
        </w:rPr>
        <w:t>学人员报名汇总表</w:t>
      </w:r>
    </w:p>
    <w:p w:rsidR="002445AA" w:rsidRPr="00C969D6" w:rsidRDefault="002445AA" w:rsidP="007A7934">
      <w:pPr>
        <w:spacing w:line="400" w:lineRule="exact"/>
        <w:ind w:firstLine="31680"/>
        <w:rPr>
          <w:rFonts w:ascii="Times New Roman" w:eastAsia="方正仿宋_GBK" w:hAnsi="Times New Roman"/>
          <w:color w:val="FF0000"/>
          <w:sz w:val="28"/>
          <w:szCs w:val="28"/>
        </w:rPr>
      </w:pPr>
      <w:r w:rsidRPr="00C969D6">
        <w:rPr>
          <w:rFonts w:ascii="Times New Roman" w:eastAsia="方正仿宋_GBK" w:hAnsi="Times New Roman" w:hint="eastAsia"/>
          <w:sz w:val="28"/>
          <w:szCs w:val="28"/>
        </w:rPr>
        <w:t>填报单位：</w:t>
      </w:r>
      <w:r w:rsidRPr="00C969D6">
        <w:rPr>
          <w:rFonts w:ascii="Times New Roman" w:eastAsia="方正仿宋_GBK" w:hAnsi="Times New Roman"/>
          <w:sz w:val="28"/>
          <w:szCs w:val="28"/>
        </w:rPr>
        <w:t xml:space="preserve">                             </w:t>
      </w:r>
      <w:r w:rsidRPr="00C969D6">
        <w:rPr>
          <w:rFonts w:ascii="Times New Roman" w:eastAsia="方正仿宋_GBK" w:hAnsi="Times New Roman" w:hint="eastAsia"/>
          <w:sz w:val="28"/>
          <w:szCs w:val="28"/>
        </w:rPr>
        <w:t>联系人：</w:t>
      </w:r>
      <w:r w:rsidRPr="00C969D6">
        <w:rPr>
          <w:rFonts w:ascii="Times New Roman" w:eastAsia="方正仿宋_GBK" w:hAnsi="Times New Roman"/>
          <w:sz w:val="28"/>
          <w:szCs w:val="28"/>
        </w:rPr>
        <w:t xml:space="preserve">               </w:t>
      </w:r>
      <w:r w:rsidRPr="00C969D6">
        <w:rPr>
          <w:rFonts w:ascii="Times New Roman" w:eastAsia="方正仿宋_GBK" w:hAnsi="Times New Roman" w:hint="eastAsia"/>
          <w:sz w:val="28"/>
          <w:szCs w:val="28"/>
        </w:rPr>
        <w:t>联系电话：</w:t>
      </w:r>
    </w:p>
    <w:tbl>
      <w:tblPr>
        <w:tblpPr w:leftFromText="180" w:rightFromText="180" w:vertAnchor="text" w:horzAnchor="page" w:tblpXSpec="center" w:tblpY="212"/>
        <w:tblOverlap w:val="never"/>
        <w:tblW w:w="1474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534"/>
        <w:gridCol w:w="1276"/>
        <w:gridCol w:w="775"/>
        <w:gridCol w:w="775"/>
        <w:gridCol w:w="1318"/>
        <w:gridCol w:w="2551"/>
        <w:gridCol w:w="1134"/>
        <w:gridCol w:w="2126"/>
        <w:gridCol w:w="1418"/>
        <w:gridCol w:w="1559"/>
        <w:gridCol w:w="1276"/>
      </w:tblGrid>
      <w:tr w:rsidR="002445AA" w:rsidRPr="006B6B75" w:rsidTr="008417C7">
        <w:trPr>
          <w:trHeight w:hRule="exact" w:val="74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AF3A2A">
            <w:pPr>
              <w:widowControl/>
              <w:spacing w:line="32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eastAsia="方正黑体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F32CE8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eastAsia="方正黑体_GBK" w:hAnsi="Times New Roman"/>
                <w:color w:val="000000"/>
                <w:kern w:val="0"/>
                <w:sz w:val="24"/>
              </w:rPr>
            </w:pPr>
            <w:r w:rsidRPr="006B6B75">
              <w:rPr>
                <w:rFonts w:ascii="Times New Roman" w:eastAsia="方正黑体_GBK" w:hAnsi="Times New Roman" w:hint="eastAsia"/>
                <w:color w:val="000000"/>
                <w:kern w:val="0"/>
                <w:sz w:val="24"/>
              </w:rPr>
              <w:t>参加线路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AF3A2A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eastAsia="方正黑体_GBK" w:hAnsi="Times New Roman"/>
                <w:color w:val="000000"/>
                <w:kern w:val="0"/>
                <w:sz w:val="24"/>
              </w:rPr>
            </w:pPr>
            <w:r w:rsidRPr="006B6B75">
              <w:rPr>
                <w:rFonts w:ascii="Times New Roman" w:eastAsia="方正黑体_GBK" w:hAnsi="Times New Roman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F32CE8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eastAsia="方正黑体_GBK" w:hAnsi="Times New Roman"/>
                <w:color w:val="000000"/>
                <w:kern w:val="0"/>
                <w:sz w:val="24"/>
              </w:rPr>
            </w:pPr>
            <w:r w:rsidRPr="006B6B75">
              <w:rPr>
                <w:rFonts w:ascii="Times New Roman" w:eastAsia="方正黑体_GBK" w:hAnsi="Times New Roman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F32CE8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eastAsia="方正黑体_GBK" w:hAnsi="Times New Roman"/>
                <w:color w:val="000000"/>
                <w:kern w:val="0"/>
                <w:sz w:val="24"/>
              </w:rPr>
            </w:pPr>
            <w:r w:rsidRPr="006B6B75">
              <w:rPr>
                <w:rFonts w:ascii="Times New Roman" w:eastAsia="方正黑体_GBK" w:hAnsi="Times New Roman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F32CE8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eastAsia="方正黑体_GBK" w:hAnsi="Times New Roman"/>
                <w:color w:val="000000"/>
                <w:kern w:val="0"/>
                <w:sz w:val="24"/>
              </w:rPr>
            </w:pPr>
            <w:r w:rsidRPr="006B6B75">
              <w:rPr>
                <w:rFonts w:ascii="Times New Roman" w:eastAsia="方正黑体_GBK" w:hAnsi="Times New Roman" w:hint="eastAsia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F32CE8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eastAsia="方正黑体_GBK" w:hAnsi="Times New Roman"/>
                <w:color w:val="000000"/>
                <w:kern w:val="0"/>
                <w:sz w:val="24"/>
              </w:rPr>
            </w:pPr>
            <w:r w:rsidRPr="006B6B75">
              <w:rPr>
                <w:rFonts w:ascii="Times New Roman" w:eastAsia="方正黑体_GBK" w:hAnsi="Times New Roman" w:hint="eastAsia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F32CE8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eastAsia="方正黑体_GBK" w:hAnsi="Times New Roman"/>
                <w:color w:val="000000"/>
                <w:kern w:val="0"/>
                <w:sz w:val="24"/>
              </w:rPr>
            </w:pPr>
            <w:r w:rsidRPr="006B6B75">
              <w:rPr>
                <w:rFonts w:ascii="Times New Roman" w:eastAsia="方正黑体_GBK" w:hAnsi="Times New Roman" w:hint="eastAsia"/>
                <w:color w:val="000000"/>
                <w:kern w:val="0"/>
                <w:sz w:val="24"/>
              </w:rPr>
              <w:t>主营业务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F32CE8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eastAsia="方正黑体_GBK" w:hAnsi="Times New Roman"/>
                <w:color w:val="000000"/>
                <w:kern w:val="0"/>
                <w:sz w:val="24"/>
              </w:rPr>
            </w:pPr>
            <w:r w:rsidRPr="006B6B75">
              <w:rPr>
                <w:rFonts w:ascii="Times New Roman" w:eastAsia="方正黑体_GBK" w:hAnsi="Times New Roman" w:hint="eastAsia"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F32CE8">
            <w:pPr>
              <w:widowControl/>
              <w:spacing w:line="32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eastAsia="方正黑体_GBK" w:hAnsi="Times New Roman"/>
                <w:color w:val="000000"/>
                <w:kern w:val="0"/>
                <w:sz w:val="24"/>
              </w:rPr>
            </w:pPr>
            <w:r w:rsidRPr="006B6B75">
              <w:rPr>
                <w:rFonts w:ascii="Times New Roman" w:eastAsia="方正黑体_GBK" w:hAnsi="Times New Roman" w:hint="eastAsia"/>
                <w:color w:val="000000"/>
                <w:kern w:val="0"/>
                <w:sz w:val="24"/>
              </w:rPr>
              <w:t>住宿</w:t>
            </w:r>
          </w:p>
          <w:p w:rsidR="002445AA" w:rsidRPr="006B6B75" w:rsidRDefault="002445AA" w:rsidP="00F32CE8">
            <w:pPr>
              <w:widowControl/>
              <w:spacing w:line="32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eastAsia="方正黑体_GBK" w:hAnsi="Times New Roman"/>
                <w:color w:val="000000"/>
                <w:kern w:val="0"/>
                <w:sz w:val="24"/>
              </w:rPr>
            </w:pPr>
            <w:r w:rsidRPr="006B6B75">
              <w:rPr>
                <w:rFonts w:ascii="Times New Roman" w:eastAsia="方正黑体_GBK" w:hAnsi="Times New Roman"/>
                <w:color w:val="000000"/>
                <w:kern w:val="0"/>
                <w:sz w:val="24"/>
              </w:rPr>
              <w:t>(</w:t>
            </w:r>
            <w:r w:rsidRPr="006B6B75">
              <w:rPr>
                <w:rFonts w:ascii="Times New Roman" w:eastAsia="方正黑体_GBK" w:hAnsi="Times New Roman" w:hint="eastAsia"/>
                <w:color w:val="000000"/>
                <w:kern w:val="0"/>
                <w:sz w:val="24"/>
              </w:rPr>
              <w:t>单人</w:t>
            </w:r>
            <w:r w:rsidRPr="006B6B75">
              <w:rPr>
                <w:rFonts w:ascii="Times New Roman" w:eastAsia="方正黑体_GBK" w:hAnsi="Times New Roman"/>
                <w:color w:val="000000"/>
                <w:kern w:val="0"/>
                <w:sz w:val="24"/>
              </w:rPr>
              <w:t>/</w:t>
            </w:r>
            <w:r w:rsidRPr="006B6B75">
              <w:rPr>
                <w:rFonts w:ascii="Times New Roman" w:eastAsia="方正黑体_GBK" w:hAnsi="Times New Roman" w:hint="eastAsia"/>
                <w:color w:val="000000"/>
                <w:kern w:val="0"/>
                <w:sz w:val="24"/>
              </w:rPr>
              <w:t>合住</w:t>
            </w:r>
            <w:r w:rsidRPr="006B6B75">
              <w:rPr>
                <w:rFonts w:ascii="Times New Roman" w:eastAsia="方正黑体_GBK" w:hAnsi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F32CE8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eastAsia="方正黑体_GBK" w:hAnsi="Times New Roman"/>
                <w:color w:val="000000"/>
                <w:kern w:val="0"/>
                <w:sz w:val="24"/>
              </w:rPr>
            </w:pPr>
            <w:r w:rsidRPr="006B6B75">
              <w:rPr>
                <w:rFonts w:ascii="Times New Roman" w:eastAsia="方正黑体_GBK" w:hAnsi="Times New Roman" w:hint="eastAsia"/>
                <w:color w:val="000000"/>
                <w:kern w:val="0"/>
                <w:sz w:val="24"/>
              </w:rPr>
              <w:t>备注</w:t>
            </w:r>
          </w:p>
        </w:tc>
      </w:tr>
      <w:tr w:rsidR="002445AA" w:rsidRPr="006B6B75" w:rsidTr="008417C7">
        <w:trPr>
          <w:trHeight w:val="5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2445AA" w:rsidRPr="006B6B75" w:rsidTr="008417C7">
        <w:trPr>
          <w:trHeight w:val="5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2445AA" w:rsidRPr="006B6B75" w:rsidTr="008417C7">
        <w:trPr>
          <w:trHeight w:val="5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2445AA" w:rsidRPr="006B6B75" w:rsidTr="008417C7">
        <w:trPr>
          <w:trHeight w:val="5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2445AA" w:rsidRPr="006B6B75" w:rsidTr="008417C7">
        <w:trPr>
          <w:trHeight w:val="5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2445AA" w:rsidRPr="006B6B75" w:rsidTr="008417C7">
        <w:trPr>
          <w:trHeight w:val="5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2445AA" w:rsidRPr="006B6B75" w:rsidTr="008417C7">
        <w:trPr>
          <w:trHeight w:val="5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2445AA" w:rsidRPr="006B6B75" w:rsidTr="008417C7">
        <w:trPr>
          <w:trHeight w:val="5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2445AA" w:rsidRPr="006B6B75" w:rsidTr="008417C7">
        <w:trPr>
          <w:trHeight w:val="5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2445AA" w:rsidRPr="006B6B75" w:rsidTr="008417C7">
        <w:trPr>
          <w:trHeight w:val="5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45AA" w:rsidRPr="006B6B75" w:rsidRDefault="002445AA" w:rsidP="00B169D6">
            <w:pPr>
              <w:widowControl/>
              <w:spacing w:line="440" w:lineRule="exact"/>
              <w:ind w:firstLineChars="0" w:firstLine="0"/>
              <w:jc w:val="center"/>
              <w:textAlignment w:val="center"/>
              <w:outlineLvl w:val="1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</w:tbl>
    <w:p w:rsidR="002445AA" w:rsidRPr="006B6B75" w:rsidRDefault="002445AA" w:rsidP="004261A2">
      <w:pPr>
        <w:ind w:firstLineChars="0" w:firstLine="0"/>
        <w:rPr>
          <w:rFonts w:ascii="Times New Roman" w:hAnsi="Times New Roman"/>
        </w:rPr>
      </w:pPr>
    </w:p>
    <w:sectPr w:rsidR="002445AA" w:rsidRPr="006B6B75" w:rsidSect="006F78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40" w:bottom="1797" w:left="1440" w:header="851" w:footer="113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5AA" w:rsidRDefault="002445AA" w:rsidP="003C5529">
      <w:pPr>
        <w:ind w:firstLine="31680"/>
      </w:pPr>
      <w:r>
        <w:separator/>
      </w:r>
    </w:p>
  </w:endnote>
  <w:endnote w:type="continuationSeparator" w:id="0">
    <w:p w:rsidR="002445AA" w:rsidRDefault="002445AA" w:rsidP="003C5529">
      <w:pPr>
        <w:ind w:firstLine="316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鼎简大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5AA" w:rsidRDefault="002445A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5AA" w:rsidRPr="004F06AD" w:rsidRDefault="002445AA" w:rsidP="007A35BB">
    <w:pPr>
      <w:pStyle w:val="Footer"/>
      <w:jc w:val="center"/>
      <w:rPr>
        <w:sz w:val="28"/>
        <w:szCs w:val="28"/>
      </w:rPr>
    </w:pPr>
    <w:r>
      <w:rPr>
        <w:kern w:val="0"/>
        <w:sz w:val="28"/>
        <w:szCs w:val="28"/>
      </w:rPr>
      <w:t xml:space="preserve">—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noProof/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—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5AA" w:rsidRDefault="002445A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5AA" w:rsidRDefault="002445AA" w:rsidP="003C5529">
      <w:pPr>
        <w:ind w:firstLine="31680"/>
      </w:pPr>
      <w:r>
        <w:separator/>
      </w:r>
    </w:p>
  </w:footnote>
  <w:footnote w:type="continuationSeparator" w:id="0">
    <w:p w:rsidR="002445AA" w:rsidRDefault="002445AA" w:rsidP="003C5529">
      <w:pPr>
        <w:ind w:firstLine="316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5AA" w:rsidRDefault="002445AA" w:rsidP="003C5529">
    <w:pPr>
      <w:pStyle w:val="Header"/>
      <w:ind w:firstLine="3168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5AA" w:rsidRDefault="002445AA" w:rsidP="003C5529">
    <w:pPr>
      <w:pStyle w:val="Header"/>
      <w:pBdr>
        <w:bottom w:val="none" w:sz="0" w:space="0" w:color="auto"/>
      </w:pBdr>
      <w:ind w:firstLine="3168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5AA" w:rsidRDefault="002445AA" w:rsidP="003C5529">
    <w:pPr>
      <w:pStyle w:val="Header"/>
      <w:ind w:firstLine="3168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660DC"/>
    <w:multiLevelType w:val="hybridMultilevel"/>
    <w:tmpl w:val="52A88B94"/>
    <w:lvl w:ilvl="0" w:tplc="04090001">
      <w:start w:val="1"/>
      <w:numFmt w:val="bullet"/>
      <w:lvlText w:val=""/>
      <w:lvlJc w:val="left"/>
      <w:pPr>
        <w:ind w:left="268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10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5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4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6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2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45" w:hanging="420"/>
      </w:pPr>
      <w:rPr>
        <w:rFonts w:ascii="Wingdings" w:hAnsi="Wingdings" w:hint="default"/>
      </w:rPr>
    </w:lvl>
  </w:abstractNum>
  <w:abstractNum w:abstractNumId="1">
    <w:nsid w:val="1FE137CE"/>
    <w:multiLevelType w:val="hybridMultilevel"/>
    <w:tmpl w:val="AF94360C"/>
    <w:lvl w:ilvl="0" w:tplc="56CC4320">
      <w:start w:val="1"/>
      <w:numFmt w:val="chineseCountingThousand"/>
      <w:lvlText w:val="（%1）"/>
      <w:lvlJc w:val="left"/>
      <w:pPr>
        <w:ind w:left="1555" w:hanging="420"/>
      </w:pPr>
      <w:rPr>
        <w:rFonts w:ascii="方正楷体_GBK" w:eastAsia="方正楷体_GBK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2">
    <w:nsid w:val="498E1A09"/>
    <w:multiLevelType w:val="hybridMultilevel"/>
    <w:tmpl w:val="9BB05360"/>
    <w:lvl w:ilvl="0" w:tplc="BC8E4050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  <w:rPr>
        <w:rFonts w:cs="Times New Roman"/>
      </w:rPr>
    </w:lvl>
  </w:abstractNum>
  <w:abstractNum w:abstractNumId="3">
    <w:nsid w:val="5C0507CA"/>
    <w:multiLevelType w:val="hybridMultilevel"/>
    <w:tmpl w:val="44028E6A"/>
    <w:lvl w:ilvl="0" w:tplc="66F4020E">
      <w:start w:val="1"/>
      <w:numFmt w:val="japaneseCounting"/>
      <w:lvlText w:val="%1、"/>
      <w:lvlJc w:val="left"/>
      <w:pPr>
        <w:ind w:left="13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4">
    <w:nsid w:val="70CF147A"/>
    <w:multiLevelType w:val="hybridMultilevel"/>
    <w:tmpl w:val="6AA0D552"/>
    <w:lvl w:ilvl="0" w:tplc="6E669EC4">
      <w:start w:val="1"/>
      <w:numFmt w:val="decimal"/>
      <w:lvlText w:val="%1、"/>
      <w:lvlJc w:val="left"/>
      <w:pPr>
        <w:ind w:left="1720" w:hanging="10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35BB"/>
    <w:rsid w:val="00005C83"/>
    <w:rsid w:val="0000769D"/>
    <w:rsid w:val="00011FFD"/>
    <w:rsid w:val="000137C5"/>
    <w:rsid w:val="00031EB2"/>
    <w:rsid w:val="000322FD"/>
    <w:rsid w:val="0004157B"/>
    <w:rsid w:val="00065F9A"/>
    <w:rsid w:val="000B7DF4"/>
    <w:rsid w:val="000C51F6"/>
    <w:rsid w:val="0010004B"/>
    <w:rsid w:val="00100EA0"/>
    <w:rsid w:val="001109E6"/>
    <w:rsid w:val="00114637"/>
    <w:rsid w:val="00130F0A"/>
    <w:rsid w:val="001349CC"/>
    <w:rsid w:val="00134C16"/>
    <w:rsid w:val="00142C71"/>
    <w:rsid w:val="001435F5"/>
    <w:rsid w:val="0016511B"/>
    <w:rsid w:val="00166583"/>
    <w:rsid w:val="00167D2E"/>
    <w:rsid w:val="00171C0A"/>
    <w:rsid w:val="001A13AC"/>
    <w:rsid w:val="001A4843"/>
    <w:rsid w:val="001C15F2"/>
    <w:rsid w:val="001D5FA3"/>
    <w:rsid w:val="001E6363"/>
    <w:rsid w:val="001F539B"/>
    <w:rsid w:val="001F5A7D"/>
    <w:rsid w:val="00201783"/>
    <w:rsid w:val="00213F22"/>
    <w:rsid w:val="00220FBB"/>
    <w:rsid w:val="0022283E"/>
    <w:rsid w:val="002320D6"/>
    <w:rsid w:val="00234BBC"/>
    <w:rsid w:val="00243607"/>
    <w:rsid w:val="002445AA"/>
    <w:rsid w:val="00247796"/>
    <w:rsid w:val="00251473"/>
    <w:rsid w:val="0025429D"/>
    <w:rsid w:val="0027014A"/>
    <w:rsid w:val="00275F4B"/>
    <w:rsid w:val="00276C5C"/>
    <w:rsid w:val="00295417"/>
    <w:rsid w:val="002A1CF1"/>
    <w:rsid w:val="002A3887"/>
    <w:rsid w:val="002A48E3"/>
    <w:rsid w:val="002B6AD6"/>
    <w:rsid w:val="002C144E"/>
    <w:rsid w:val="002C62A9"/>
    <w:rsid w:val="002D3149"/>
    <w:rsid w:val="0031403A"/>
    <w:rsid w:val="00335343"/>
    <w:rsid w:val="003361E1"/>
    <w:rsid w:val="00363DDD"/>
    <w:rsid w:val="00366105"/>
    <w:rsid w:val="0037620C"/>
    <w:rsid w:val="00377518"/>
    <w:rsid w:val="00392617"/>
    <w:rsid w:val="003B469C"/>
    <w:rsid w:val="003B589F"/>
    <w:rsid w:val="003C5529"/>
    <w:rsid w:val="003D2151"/>
    <w:rsid w:val="00422A9A"/>
    <w:rsid w:val="004261A2"/>
    <w:rsid w:val="0042799F"/>
    <w:rsid w:val="00430A21"/>
    <w:rsid w:val="00432475"/>
    <w:rsid w:val="004324BD"/>
    <w:rsid w:val="00456E5D"/>
    <w:rsid w:val="004612F9"/>
    <w:rsid w:val="00464C82"/>
    <w:rsid w:val="00475C02"/>
    <w:rsid w:val="00482CA0"/>
    <w:rsid w:val="004953AE"/>
    <w:rsid w:val="00495407"/>
    <w:rsid w:val="0049584F"/>
    <w:rsid w:val="004C0D70"/>
    <w:rsid w:val="004F06AD"/>
    <w:rsid w:val="004F1602"/>
    <w:rsid w:val="0051091E"/>
    <w:rsid w:val="00532B4D"/>
    <w:rsid w:val="00542643"/>
    <w:rsid w:val="00546C24"/>
    <w:rsid w:val="00555BC6"/>
    <w:rsid w:val="00562DCA"/>
    <w:rsid w:val="005A049B"/>
    <w:rsid w:val="005A2051"/>
    <w:rsid w:val="005B3C68"/>
    <w:rsid w:val="005C34AB"/>
    <w:rsid w:val="005D1055"/>
    <w:rsid w:val="005E03B4"/>
    <w:rsid w:val="005E3099"/>
    <w:rsid w:val="005E5587"/>
    <w:rsid w:val="005E65D1"/>
    <w:rsid w:val="005F465D"/>
    <w:rsid w:val="0060361B"/>
    <w:rsid w:val="00630CA4"/>
    <w:rsid w:val="00666ECC"/>
    <w:rsid w:val="00684104"/>
    <w:rsid w:val="006874B6"/>
    <w:rsid w:val="006963E8"/>
    <w:rsid w:val="00696AFE"/>
    <w:rsid w:val="006B136C"/>
    <w:rsid w:val="006B6B75"/>
    <w:rsid w:val="006C729D"/>
    <w:rsid w:val="006D1B74"/>
    <w:rsid w:val="006F524B"/>
    <w:rsid w:val="006F78EF"/>
    <w:rsid w:val="00717C30"/>
    <w:rsid w:val="00724508"/>
    <w:rsid w:val="007263B1"/>
    <w:rsid w:val="007353EC"/>
    <w:rsid w:val="00736299"/>
    <w:rsid w:val="007478B5"/>
    <w:rsid w:val="00761DF7"/>
    <w:rsid w:val="00764F01"/>
    <w:rsid w:val="0076635D"/>
    <w:rsid w:val="00783DF7"/>
    <w:rsid w:val="00792BBF"/>
    <w:rsid w:val="007A35BB"/>
    <w:rsid w:val="007A7934"/>
    <w:rsid w:val="007B230A"/>
    <w:rsid w:val="007C6872"/>
    <w:rsid w:val="007C7B15"/>
    <w:rsid w:val="007F296D"/>
    <w:rsid w:val="007F3135"/>
    <w:rsid w:val="007F6B8C"/>
    <w:rsid w:val="00803F41"/>
    <w:rsid w:val="0081213B"/>
    <w:rsid w:val="008257DD"/>
    <w:rsid w:val="008306EC"/>
    <w:rsid w:val="0083116A"/>
    <w:rsid w:val="0083482E"/>
    <w:rsid w:val="008417C7"/>
    <w:rsid w:val="008631F4"/>
    <w:rsid w:val="008C75A8"/>
    <w:rsid w:val="008D6BA8"/>
    <w:rsid w:val="008D7145"/>
    <w:rsid w:val="008E19A4"/>
    <w:rsid w:val="008E62F3"/>
    <w:rsid w:val="008F7D59"/>
    <w:rsid w:val="0093690A"/>
    <w:rsid w:val="00943848"/>
    <w:rsid w:val="009571D2"/>
    <w:rsid w:val="00963B99"/>
    <w:rsid w:val="009744B0"/>
    <w:rsid w:val="009810C8"/>
    <w:rsid w:val="00993933"/>
    <w:rsid w:val="009950CF"/>
    <w:rsid w:val="009953CC"/>
    <w:rsid w:val="009B0A3D"/>
    <w:rsid w:val="009B0FC5"/>
    <w:rsid w:val="009D4E0D"/>
    <w:rsid w:val="00A00755"/>
    <w:rsid w:val="00A00F8A"/>
    <w:rsid w:val="00A04695"/>
    <w:rsid w:val="00A05267"/>
    <w:rsid w:val="00A10270"/>
    <w:rsid w:val="00A11DCE"/>
    <w:rsid w:val="00A135A4"/>
    <w:rsid w:val="00A33C54"/>
    <w:rsid w:val="00A542B4"/>
    <w:rsid w:val="00A6673E"/>
    <w:rsid w:val="00A67813"/>
    <w:rsid w:val="00A76925"/>
    <w:rsid w:val="00AB089F"/>
    <w:rsid w:val="00AB1428"/>
    <w:rsid w:val="00AB3DFC"/>
    <w:rsid w:val="00AC06E9"/>
    <w:rsid w:val="00AC080F"/>
    <w:rsid w:val="00AC5556"/>
    <w:rsid w:val="00AF3A2A"/>
    <w:rsid w:val="00AF6DEE"/>
    <w:rsid w:val="00B169D6"/>
    <w:rsid w:val="00B22049"/>
    <w:rsid w:val="00B56110"/>
    <w:rsid w:val="00B67FB5"/>
    <w:rsid w:val="00B7117C"/>
    <w:rsid w:val="00B7585C"/>
    <w:rsid w:val="00B87ADA"/>
    <w:rsid w:val="00B92EA0"/>
    <w:rsid w:val="00B97AB3"/>
    <w:rsid w:val="00BC2421"/>
    <w:rsid w:val="00BC3353"/>
    <w:rsid w:val="00BD2ACC"/>
    <w:rsid w:val="00BE028C"/>
    <w:rsid w:val="00BE0672"/>
    <w:rsid w:val="00BE0EB2"/>
    <w:rsid w:val="00BF3543"/>
    <w:rsid w:val="00C00E8C"/>
    <w:rsid w:val="00C1078D"/>
    <w:rsid w:val="00C436A2"/>
    <w:rsid w:val="00C519DF"/>
    <w:rsid w:val="00C609E8"/>
    <w:rsid w:val="00C720CF"/>
    <w:rsid w:val="00C969D6"/>
    <w:rsid w:val="00CB350E"/>
    <w:rsid w:val="00CD04D7"/>
    <w:rsid w:val="00CD0A71"/>
    <w:rsid w:val="00CD651D"/>
    <w:rsid w:val="00CE2E06"/>
    <w:rsid w:val="00CE3973"/>
    <w:rsid w:val="00CF062C"/>
    <w:rsid w:val="00CF4D20"/>
    <w:rsid w:val="00D07B15"/>
    <w:rsid w:val="00D20883"/>
    <w:rsid w:val="00D21271"/>
    <w:rsid w:val="00D26237"/>
    <w:rsid w:val="00D26AB5"/>
    <w:rsid w:val="00D437BA"/>
    <w:rsid w:val="00D44B51"/>
    <w:rsid w:val="00D64146"/>
    <w:rsid w:val="00D67E15"/>
    <w:rsid w:val="00D859E1"/>
    <w:rsid w:val="00D94DF2"/>
    <w:rsid w:val="00DA5D7C"/>
    <w:rsid w:val="00DC11EA"/>
    <w:rsid w:val="00DD0072"/>
    <w:rsid w:val="00DE025D"/>
    <w:rsid w:val="00DF40C4"/>
    <w:rsid w:val="00E0776B"/>
    <w:rsid w:val="00E31A1F"/>
    <w:rsid w:val="00E34CDD"/>
    <w:rsid w:val="00E40801"/>
    <w:rsid w:val="00E42972"/>
    <w:rsid w:val="00E457F0"/>
    <w:rsid w:val="00E46C17"/>
    <w:rsid w:val="00E5350D"/>
    <w:rsid w:val="00E53B52"/>
    <w:rsid w:val="00E91DCA"/>
    <w:rsid w:val="00E9498A"/>
    <w:rsid w:val="00EA61D8"/>
    <w:rsid w:val="00EB0865"/>
    <w:rsid w:val="00EB14AC"/>
    <w:rsid w:val="00EC20AC"/>
    <w:rsid w:val="00EC73C3"/>
    <w:rsid w:val="00EE4665"/>
    <w:rsid w:val="00F01FC1"/>
    <w:rsid w:val="00F32CE8"/>
    <w:rsid w:val="00F34627"/>
    <w:rsid w:val="00F429AE"/>
    <w:rsid w:val="00F51D58"/>
    <w:rsid w:val="00F71D68"/>
    <w:rsid w:val="00F92E47"/>
    <w:rsid w:val="00F9361D"/>
    <w:rsid w:val="00F97F07"/>
    <w:rsid w:val="00FB3087"/>
    <w:rsid w:val="00FB3F9F"/>
    <w:rsid w:val="00FC3CB8"/>
    <w:rsid w:val="00FD129E"/>
    <w:rsid w:val="00FF06AA"/>
    <w:rsid w:val="00FF7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5BB"/>
    <w:pPr>
      <w:widowControl w:val="0"/>
      <w:spacing w:line="360" w:lineRule="auto"/>
      <w:ind w:firstLineChars="200" w:firstLine="200"/>
      <w:jc w:val="both"/>
    </w:pPr>
    <w:rPr>
      <w:rFonts w:ascii="Arial" w:hAnsi="Arial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A35BB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2283E"/>
    <w:rPr>
      <w:rFonts w:ascii="Arial" w:hAnsi="Arial" w:cs="Times New Roman"/>
      <w:sz w:val="18"/>
      <w:szCs w:val="18"/>
    </w:rPr>
  </w:style>
  <w:style w:type="paragraph" w:customStyle="1" w:styleId="a">
    <w:name w:val="文头"/>
    <w:basedOn w:val="Normal"/>
    <w:uiPriority w:val="99"/>
    <w:rsid w:val="007A35BB"/>
    <w:pPr>
      <w:tabs>
        <w:tab w:val="left" w:pos="6663"/>
      </w:tabs>
      <w:autoSpaceDE w:val="0"/>
      <w:autoSpaceDN w:val="0"/>
      <w:snapToGrid w:val="0"/>
      <w:spacing w:after="1000" w:line="3100" w:lineRule="atLeast"/>
      <w:ind w:left="511" w:right="227" w:firstLineChars="0" w:hanging="284"/>
      <w:jc w:val="distribute"/>
    </w:pPr>
    <w:rPr>
      <w:rFonts w:ascii="汉鼎简大宋" w:eastAsia="汉鼎简大宋" w:hAnsi="Times New Roman"/>
      <w:b/>
      <w:color w:val="FF0000"/>
      <w:w w:val="62"/>
      <w:kern w:val="0"/>
      <w:sz w:val="140"/>
      <w:szCs w:val="20"/>
    </w:rPr>
  </w:style>
  <w:style w:type="paragraph" w:customStyle="1" w:styleId="a0">
    <w:name w:val="紧急程度"/>
    <w:basedOn w:val="Normal"/>
    <w:uiPriority w:val="99"/>
    <w:rsid w:val="007A35BB"/>
    <w:pPr>
      <w:autoSpaceDE w:val="0"/>
      <w:autoSpaceDN w:val="0"/>
      <w:adjustRightInd w:val="0"/>
      <w:spacing w:line="500" w:lineRule="atLeast"/>
      <w:ind w:firstLineChars="0" w:firstLine="0"/>
      <w:jc w:val="right"/>
    </w:pPr>
    <w:rPr>
      <w:rFonts w:ascii="方正黑体_GBK" w:eastAsia="方正黑体_GBK" w:hAnsi="Times New Roman"/>
      <w:kern w:val="0"/>
      <w:sz w:val="32"/>
      <w:szCs w:val="20"/>
    </w:rPr>
  </w:style>
  <w:style w:type="paragraph" w:styleId="Header">
    <w:name w:val="header"/>
    <w:basedOn w:val="Normal"/>
    <w:link w:val="HeaderChar"/>
    <w:uiPriority w:val="99"/>
    <w:rsid w:val="00CD0A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D0A71"/>
    <w:rPr>
      <w:rFonts w:ascii="Arial" w:hAnsi="Arial" w:cs="Times New Roman"/>
      <w:kern w:val="2"/>
      <w:sz w:val="18"/>
    </w:rPr>
  </w:style>
  <w:style w:type="paragraph" w:styleId="BalloonText">
    <w:name w:val="Balloon Text"/>
    <w:basedOn w:val="Normal"/>
    <w:link w:val="BalloonTextChar"/>
    <w:uiPriority w:val="99"/>
    <w:semiHidden/>
    <w:rsid w:val="00546C2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283E"/>
    <w:rPr>
      <w:rFonts w:ascii="Arial" w:hAnsi="Arial" w:cs="Times New Roman"/>
      <w:sz w:val="2"/>
    </w:rPr>
  </w:style>
  <w:style w:type="character" w:styleId="Emphasis">
    <w:name w:val="Emphasis"/>
    <w:basedOn w:val="DefaultParagraphFont"/>
    <w:uiPriority w:val="99"/>
    <w:qFormat/>
    <w:rsid w:val="00DA5D7C"/>
    <w:rPr>
      <w:rFonts w:cs="Times New Roman"/>
      <w:i/>
    </w:rPr>
  </w:style>
  <w:style w:type="character" w:styleId="Hyperlink">
    <w:name w:val="Hyperlink"/>
    <w:basedOn w:val="DefaultParagraphFont"/>
    <w:uiPriority w:val="99"/>
    <w:rsid w:val="00D94DF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49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2</Pages>
  <Words>41</Words>
  <Characters>236</Characters>
  <Application>Microsoft Office Outlook</Application>
  <DocSecurity>0</DocSecurity>
  <Lines>0</Lines>
  <Paragraphs>0</Paragraphs>
  <ScaleCrop>false</ScaleCrop>
  <Company>sinsoft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南京市残疾人联合会工作委员会文件</dc:title>
  <dc:subject/>
  <dc:creator>魏彬</dc:creator>
  <cp:keywords/>
  <dc:description/>
  <cp:lastModifiedBy>张化明</cp:lastModifiedBy>
  <cp:revision>8</cp:revision>
  <cp:lastPrinted>2016-09-02T01:57:00Z</cp:lastPrinted>
  <dcterms:created xsi:type="dcterms:W3CDTF">2016-09-02T02:01:00Z</dcterms:created>
  <dcterms:modified xsi:type="dcterms:W3CDTF">2016-09-07T03:10:00Z</dcterms:modified>
</cp:coreProperties>
</file>